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493EF" w14:textId="7D13EFC0" w:rsidR="00836DC8" w:rsidRPr="00836DC8" w:rsidRDefault="00836DC8" w:rsidP="00836DC8">
      <w:pPr>
        <w:spacing w:after="0"/>
        <w:rPr>
          <w:rFonts w:asciiTheme="majorHAnsi" w:eastAsiaTheme="majorEastAsia" w:hAnsiTheme="majorHAnsi" w:cstheme="majorBidi"/>
          <w:spacing w:val="-10"/>
          <w:kern w:val="28"/>
          <w:sz w:val="44"/>
          <w:szCs w:val="44"/>
        </w:rPr>
      </w:pPr>
      <w:r w:rsidRPr="00836DC8">
        <w:rPr>
          <w:rFonts w:asciiTheme="majorHAnsi" w:eastAsiaTheme="majorEastAsia" w:hAnsiTheme="majorHAnsi" w:cstheme="majorBidi"/>
          <w:spacing w:val="-10"/>
          <w:kern w:val="28"/>
          <w:sz w:val="44"/>
          <w:szCs w:val="44"/>
        </w:rPr>
        <w:t xml:space="preserve">Team Registration (Team </w:t>
      </w:r>
      <w:r w:rsidR="00295A77">
        <w:rPr>
          <w:rFonts w:asciiTheme="majorHAnsi" w:eastAsiaTheme="majorEastAsia" w:hAnsiTheme="majorHAnsi" w:cstheme="majorBidi"/>
          <w:spacing w:val="-10"/>
          <w:kern w:val="28"/>
          <w:sz w:val="44"/>
          <w:szCs w:val="44"/>
        </w:rPr>
        <w:t>Officials</w:t>
      </w:r>
      <w:r w:rsidRPr="00836DC8">
        <w:rPr>
          <w:rFonts w:asciiTheme="majorHAnsi" w:eastAsiaTheme="majorEastAsia" w:hAnsiTheme="majorHAnsi" w:cstheme="majorBidi"/>
          <w:spacing w:val="-10"/>
          <w:kern w:val="28"/>
          <w:sz w:val="44"/>
          <w:szCs w:val="44"/>
        </w:rPr>
        <w:t>)</w:t>
      </w:r>
    </w:p>
    <w:p w14:paraId="7F4ACA94" w14:textId="52A9C72A" w:rsidR="00591AC1" w:rsidRPr="00F351FD" w:rsidRDefault="00836DC8" w:rsidP="00836DC8">
      <w:pPr>
        <w:pStyle w:val="Heading1"/>
        <w:rPr>
          <w:color w:val="auto"/>
        </w:rPr>
      </w:pPr>
      <w:bookmarkStart w:id="0" w:name="_Products"/>
      <w:bookmarkEnd w:id="0"/>
      <w:r>
        <w:rPr>
          <w:color w:val="auto"/>
        </w:rPr>
        <w:t>Registering Your Team</w:t>
      </w:r>
    </w:p>
    <w:p w14:paraId="18BB6089" w14:textId="77777777" w:rsidR="00836DC8" w:rsidRDefault="00836DC8" w:rsidP="00836DC8">
      <w:pPr>
        <w:pStyle w:val="ListParagraph"/>
        <w:numPr>
          <w:ilvl w:val="0"/>
          <w:numId w:val="16"/>
        </w:numPr>
      </w:pPr>
      <w:r>
        <w:t>Log into your PowerUp Sports account (or create an account, if necessary).</w:t>
      </w:r>
    </w:p>
    <w:p w14:paraId="677339BD" w14:textId="649B7307" w:rsidR="00836DC8" w:rsidRDefault="00D06E46" w:rsidP="00836DC8">
      <w:pPr>
        <w:pStyle w:val="ListParagraph"/>
        <w:numPr>
          <w:ilvl w:val="0"/>
          <w:numId w:val="16"/>
        </w:numPr>
      </w:pPr>
      <w:r>
        <w:rPr>
          <w:noProof/>
        </w:rPr>
        <mc:AlternateContent>
          <mc:Choice Requires="wpg">
            <w:drawing>
              <wp:anchor distT="0" distB="0" distL="114300" distR="114300" simplePos="0" relativeHeight="251662336" behindDoc="0" locked="0" layoutInCell="1" allowOverlap="1" wp14:anchorId="43457310" wp14:editId="40488733">
                <wp:simplePos x="0" y="0"/>
                <wp:positionH relativeFrom="margin">
                  <wp:align>center</wp:align>
                </wp:positionH>
                <wp:positionV relativeFrom="paragraph">
                  <wp:posOffset>479637</wp:posOffset>
                </wp:positionV>
                <wp:extent cx="3136265" cy="2377440"/>
                <wp:effectExtent l="95250" t="95250" r="102235" b="99060"/>
                <wp:wrapTopAndBottom/>
                <wp:docPr id="1040017555" name="Group 2"/>
                <wp:cNvGraphicFramePr/>
                <a:graphic xmlns:a="http://schemas.openxmlformats.org/drawingml/2006/main">
                  <a:graphicData uri="http://schemas.microsoft.com/office/word/2010/wordprocessingGroup">
                    <wpg:wgp>
                      <wpg:cNvGrpSpPr/>
                      <wpg:grpSpPr>
                        <a:xfrm>
                          <a:off x="0" y="0"/>
                          <a:ext cx="3136265" cy="2377440"/>
                          <a:chOff x="0" y="0"/>
                          <a:chExt cx="3136265" cy="2377440"/>
                        </a:xfrm>
                        <a:effectLst>
                          <a:outerShdw blurRad="63500" sx="102000" sy="102000" algn="ctr" rotWithShape="0">
                            <a:prstClr val="black">
                              <a:alpha val="40000"/>
                            </a:prstClr>
                          </a:outerShdw>
                        </a:effectLst>
                      </wpg:grpSpPr>
                      <pic:pic xmlns:pic="http://schemas.openxmlformats.org/drawingml/2006/picture">
                        <pic:nvPicPr>
                          <pic:cNvPr id="14" name="Picture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6265" cy="2377440"/>
                          </a:xfrm>
                          <a:prstGeom prst="rect">
                            <a:avLst/>
                          </a:prstGeom>
                        </pic:spPr>
                      </pic:pic>
                      <wps:wsp>
                        <wps:cNvPr id="2063407844" name="Straight Arrow Connector 1"/>
                        <wps:cNvCnPr/>
                        <wps:spPr>
                          <a:xfrm flipH="1">
                            <a:off x="1892300" y="1297516"/>
                            <a:ext cx="719243" cy="6773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59FE4B" id="Group 2" o:spid="_x0000_s1026" style="position:absolute;margin-left:0;margin-top:37.75pt;width:246.95pt;height:187.2pt;z-index:251662336;mso-position-horizontal:center;mso-position-horizontal-relative:margin" coordsize="31362,2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31362;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">
                  <v:imagedata r:id="rId9" o:title=""/>
                </v:shape>
                <v:shapetype id="_x0000_t32" coordsize="21600,21600" o:spt="32" o:oned="t" path="m,l21600,21600e" filled="f">
                  <v:path arrowok="t" fillok="f" o:connecttype="none"/>
                  <o:lock v:ext="edit" shapetype="t"/>
                </v:shapetype>
                <v:shape id="Straight Arrow Connector 1" o:spid="_x0000_s1028" type="#_x0000_t32" style="position:absolute;left:18923;top:12975;width:7192;height: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" strokecolor="red" strokeweight="2.25pt">
                  <v:stroke endarrow="block" joinstyle="miter"/>
                </v:shape>
                <w10:wrap type="topAndBottom" anchorx="margin"/>
              </v:group>
            </w:pict>
          </mc:Fallback>
        </mc:AlternateContent>
      </w:r>
      <w:r w:rsidR="00836DC8">
        <w:t xml:space="preserve">Click the </w:t>
      </w:r>
      <w:r w:rsidR="00836DC8" w:rsidRPr="00D06E46">
        <w:rPr>
          <w:b/>
          <w:bCs/>
        </w:rPr>
        <w:t>Teams &amp; Tournaments</w:t>
      </w:r>
      <w:r w:rsidR="00836DC8">
        <w:t xml:space="preserve"> blue </w:t>
      </w:r>
      <w:r w:rsidR="0004438B">
        <w:t>icon</w:t>
      </w:r>
      <w:r w:rsidR="00836DC8">
        <w:t xml:space="preserve"> in the Registration Centre to </w:t>
      </w:r>
      <w:r w:rsidR="0004438B">
        <w:t>display</w:t>
      </w:r>
      <w:r w:rsidR="00836DC8">
        <w:t xml:space="preserve"> the list of available Team Registrations.</w:t>
      </w:r>
      <w:r w:rsidR="00836DC8">
        <w:br/>
      </w:r>
    </w:p>
    <w:p w14:paraId="4A7AFCEC" w14:textId="1ADD1B9D" w:rsidR="00836DC8" w:rsidRDefault="00D06E46" w:rsidP="00836DC8">
      <w:pPr>
        <w:pStyle w:val="ListParagraph"/>
        <w:numPr>
          <w:ilvl w:val="0"/>
          <w:numId w:val="16"/>
        </w:numPr>
      </w:pPr>
      <w:bookmarkStart w:id="1" w:name="_Logging_In/Signing_Up"/>
      <w:bookmarkStart w:id="2" w:name="_Logging_In/Signing_Up_1"/>
      <w:bookmarkEnd w:id="1"/>
      <w:bookmarkEnd w:id="2"/>
      <w:r>
        <w:t xml:space="preserve">Under the </w:t>
      </w:r>
      <w:r>
        <w:rPr>
          <w:b/>
          <w:bCs/>
        </w:rPr>
        <w:t xml:space="preserve">Teams &amp; Tournaments </w:t>
      </w:r>
      <w:r w:rsidRPr="0004438B">
        <w:rPr>
          <w:b/>
          <w:bCs/>
        </w:rPr>
        <w:t>Available</w:t>
      </w:r>
      <w:r>
        <w:t xml:space="preserve"> header, c</w:t>
      </w:r>
      <w:r w:rsidR="00836DC8" w:rsidRPr="00D06E46">
        <w:t>lick</w:t>
      </w:r>
      <w:r w:rsidR="00836DC8">
        <w:t xml:space="preserve"> on the relevant registration item.</w:t>
      </w:r>
    </w:p>
    <w:p w14:paraId="6B45CDD6" w14:textId="4DFFD96E" w:rsidR="00836DC8" w:rsidRDefault="00836DC8" w:rsidP="00836DC8">
      <w:pPr>
        <w:pStyle w:val="ListParagraph"/>
        <w:numPr>
          <w:ilvl w:val="0"/>
          <w:numId w:val="16"/>
        </w:numPr>
      </w:pPr>
      <w:r>
        <w:t xml:space="preserve">Check the box next to the </w:t>
      </w:r>
      <w:r w:rsidR="00D06E46">
        <w:t>Team Registration item you wish to register for</w:t>
      </w:r>
      <w:r>
        <w:t xml:space="preserve"> and click </w:t>
      </w:r>
      <w:r w:rsidRPr="00D06E46">
        <w:rPr>
          <w:b/>
          <w:bCs/>
        </w:rPr>
        <w:t>Add to Basket</w:t>
      </w:r>
      <w:r>
        <w:t>.</w:t>
      </w:r>
    </w:p>
    <w:p w14:paraId="6FF67E5B" w14:textId="57D568A7" w:rsidR="00836DC8" w:rsidRDefault="00836DC8" w:rsidP="00836DC8">
      <w:pPr>
        <w:pStyle w:val="ListParagraph"/>
        <w:numPr>
          <w:ilvl w:val="0"/>
          <w:numId w:val="16"/>
        </w:numPr>
      </w:pPr>
      <w:r>
        <w:t xml:space="preserve">Review your selection, then click </w:t>
      </w:r>
      <w:r w:rsidRPr="00D06E46">
        <w:rPr>
          <w:b/>
          <w:bCs/>
        </w:rPr>
        <w:t>Check Out</w:t>
      </w:r>
      <w:r>
        <w:t>.</w:t>
      </w:r>
    </w:p>
    <w:p w14:paraId="5E5A4D63" w14:textId="77777777" w:rsidR="00836DC8" w:rsidRDefault="00836DC8" w:rsidP="00836DC8">
      <w:pPr>
        <w:pStyle w:val="ListParagraph"/>
        <w:numPr>
          <w:ilvl w:val="0"/>
          <w:numId w:val="16"/>
        </w:numPr>
      </w:pPr>
      <w:r>
        <w:t>Complete any required Additional Information, including:</w:t>
      </w:r>
    </w:p>
    <w:p w14:paraId="4957B132" w14:textId="77777777" w:rsidR="00836DC8" w:rsidRDefault="00836DC8" w:rsidP="00836DC8">
      <w:pPr>
        <w:pStyle w:val="ListParagraph"/>
        <w:numPr>
          <w:ilvl w:val="1"/>
          <w:numId w:val="16"/>
        </w:numPr>
      </w:pPr>
      <w:r>
        <w:t>Any waivers from the club</w:t>
      </w:r>
    </w:p>
    <w:p w14:paraId="4435AA06" w14:textId="10F3333B" w:rsidR="00836DC8" w:rsidRDefault="00836DC8" w:rsidP="00836DC8">
      <w:pPr>
        <w:pStyle w:val="ListParagraph"/>
        <w:numPr>
          <w:ilvl w:val="1"/>
          <w:numId w:val="16"/>
        </w:numPr>
      </w:pPr>
      <w:r>
        <w:t>Team Name</w:t>
      </w:r>
    </w:p>
    <w:p w14:paraId="59C8805E" w14:textId="5D012623" w:rsidR="00836DC8" w:rsidRDefault="00D06E46" w:rsidP="00836DC8">
      <w:pPr>
        <w:pStyle w:val="ListParagraph"/>
        <w:numPr>
          <w:ilvl w:val="1"/>
          <w:numId w:val="16"/>
        </w:numPr>
      </w:pPr>
      <w:r>
        <w:rPr>
          <w:noProof/>
        </w:rPr>
        <w:drawing>
          <wp:anchor distT="0" distB="0" distL="114300" distR="114300" simplePos="0" relativeHeight="251654144" behindDoc="1" locked="0" layoutInCell="1" allowOverlap="1" wp14:anchorId="42A6D59C" wp14:editId="382D6355">
            <wp:simplePos x="0" y="0"/>
            <wp:positionH relativeFrom="margin">
              <wp:align>center</wp:align>
            </wp:positionH>
            <wp:positionV relativeFrom="paragraph">
              <wp:posOffset>313156</wp:posOffset>
            </wp:positionV>
            <wp:extent cx="3441808" cy="2196000"/>
            <wp:effectExtent l="95250" t="95250" r="101600" b="901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1808" cy="219600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36DC8">
        <w:t>Indicate if you are the primary contact (or enter the email of the person who is)</w:t>
      </w:r>
    </w:p>
    <w:p w14:paraId="7BF18E55" w14:textId="6BD3606F" w:rsidR="00836DC8" w:rsidRDefault="00836DC8" w:rsidP="00836DC8">
      <w:pPr>
        <w:pStyle w:val="ListParagraph"/>
        <w:numPr>
          <w:ilvl w:val="0"/>
          <w:numId w:val="16"/>
        </w:numPr>
      </w:pPr>
      <w:r>
        <w:t>Complete payment.</w:t>
      </w:r>
    </w:p>
    <w:p w14:paraId="7090B490" w14:textId="5CF09AAB" w:rsidR="00C93844" w:rsidRDefault="006136A9" w:rsidP="00C93844">
      <w:pPr>
        <w:pStyle w:val="Heading1"/>
        <w:rPr>
          <w:color w:val="auto"/>
        </w:rPr>
      </w:pPr>
      <w:r>
        <w:rPr>
          <w:color w:val="auto"/>
        </w:rPr>
        <w:lastRenderedPageBreak/>
        <w:t>Updating Team Details</w:t>
      </w:r>
    </w:p>
    <w:p w14:paraId="100FB575" w14:textId="27C68C7E" w:rsidR="0004438B" w:rsidRPr="0004438B" w:rsidRDefault="0004438B" w:rsidP="0004438B">
      <w:r>
        <w:t xml:space="preserve">Having completed the registration process, Team </w:t>
      </w:r>
      <w:r w:rsidR="00295A77">
        <w:t>Officials</w:t>
      </w:r>
      <w:r>
        <w:t xml:space="preserve"> can now manage their team, including adjusting Team Details.</w:t>
      </w:r>
    </w:p>
    <w:p w14:paraId="0BDB8E02" w14:textId="4E374991" w:rsidR="00C93844" w:rsidRDefault="0004438B" w:rsidP="00C93844">
      <w:pPr>
        <w:pStyle w:val="ListParagraph"/>
        <w:numPr>
          <w:ilvl w:val="0"/>
          <w:numId w:val="19"/>
        </w:numPr>
      </w:pPr>
      <w:r>
        <w:rPr>
          <w:noProof/>
        </w:rPr>
        <mc:AlternateContent>
          <mc:Choice Requires="wpg">
            <w:drawing>
              <wp:anchor distT="0" distB="0" distL="114300" distR="114300" simplePos="0" relativeHeight="251679744" behindDoc="0" locked="0" layoutInCell="1" allowOverlap="1" wp14:anchorId="1AD65587" wp14:editId="7B9CFB16">
                <wp:simplePos x="0" y="0"/>
                <wp:positionH relativeFrom="margin">
                  <wp:align>center</wp:align>
                </wp:positionH>
                <wp:positionV relativeFrom="paragraph">
                  <wp:posOffset>293983</wp:posOffset>
                </wp:positionV>
                <wp:extent cx="4679950" cy="1311275"/>
                <wp:effectExtent l="95250" t="95250" r="101600" b="98425"/>
                <wp:wrapTopAndBottom/>
                <wp:docPr id="24950206"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79950" cy="1311275"/>
                          <a:chOff x="0" y="0"/>
                          <a:chExt cx="4533900" cy="1269365"/>
                        </a:xfrm>
                      </wpg:grpSpPr>
                      <pic:pic xmlns:pic="http://schemas.openxmlformats.org/drawingml/2006/picture">
                        <pic:nvPicPr>
                          <pic:cNvPr id="1369180139" name="Picture 136918013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3900" cy="1269365"/>
                          </a:xfrm>
                          <a:prstGeom prst="rect">
                            <a:avLst/>
                          </a:prstGeom>
                          <a:effectLst>
                            <a:outerShdw blurRad="63500" sx="102000" sy="102000" algn="ctr" rotWithShape="0">
                              <a:prstClr val="black">
                                <a:alpha val="40000"/>
                              </a:prstClr>
                            </a:outerShdw>
                          </a:effectLst>
                        </pic:spPr>
                      </pic:pic>
                      <wps:wsp>
                        <wps:cNvPr id="155649673" name="Straight Arrow Connector 3"/>
                        <wps:cNvCnPr/>
                        <wps:spPr>
                          <a:xfrm flipV="1">
                            <a:off x="2819400" y="699205"/>
                            <a:ext cx="632883" cy="42474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C2B80E" id="Group 4" o:spid="_x0000_s1026" style="position:absolute;margin-left:0;margin-top:23.15pt;width:368.5pt;height:103.25pt;z-index:251679744;mso-position-horizontal:center;mso-position-horizontal-relative:margin;mso-width-relative:margin;mso-height-relative:margin" coordsize="45339,12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">
                <o:lock v:ext="edit" aspectratio="t"/>
                <v:shape id="Picture 1369180139" o:spid="_x0000_s1027" type="#_x0000_t75" style="position:absolute;width:45339;height:1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">
                  <v:imagedata r:id="rId12" o:title=""/>
                  <v:shadow on="t" type="perspective" color="black" opacity="26214f" offset="0,0" matrix="66847f,,,66847f"/>
                </v:shape>
                <v:shape id="Straight Arrow Connector 3" o:spid="_x0000_s1028" type="#_x0000_t32" style="position:absolute;left:28194;top:6992;width:6328;height:4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" strokecolor="red" strokeweight="2.25pt">
                  <v:stroke endarrow="block" joinstyle="miter"/>
                </v:shape>
                <w10:wrap type="topAndBottom" anchorx="margin"/>
              </v:group>
            </w:pict>
          </mc:Fallback>
        </mc:AlternateContent>
      </w:r>
      <w:r>
        <w:rPr>
          <w:noProof/>
        </w:rPr>
        <w:t>Click the</w:t>
      </w:r>
      <w:r w:rsidR="00C93844">
        <w:t xml:space="preserve"> black </w:t>
      </w:r>
      <w:r w:rsidR="00C93844" w:rsidRPr="00C93844">
        <w:rPr>
          <w:b/>
          <w:bCs/>
        </w:rPr>
        <w:t>Manage Team</w:t>
      </w:r>
      <w:r w:rsidR="00C93844">
        <w:t xml:space="preserve"> button on the Home Page</w:t>
      </w:r>
      <w:r>
        <w:t>.</w:t>
      </w:r>
      <w:r w:rsidR="00295A77">
        <w:br/>
      </w:r>
    </w:p>
    <w:p w14:paraId="1AD3541C" w14:textId="6B708A6C" w:rsidR="00C93844" w:rsidRDefault="00295A77" w:rsidP="00C93844">
      <w:pPr>
        <w:pStyle w:val="ListParagraph"/>
        <w:numPr>
          <w:ilvl w:val="0"/>
          <w:numId w:val="19"/>
        </w:numPr>
      </w:pPr>
      <w:r>
        <w:rPr>
          <w:noProof/>
        </w:rPr>
        <mc:AlternateContent>
          <mc:Choice Requires="wpg">
            <w:drawing>
              <wp:anchor distT="0" distB="0" distL="114300" distR="114300" simplePos="0" relativeHeight="251701248" behindDoc="0" locked="0" layoutInCell="1" allowOverlap="1" wp14:anchorId="1CE54EAB" wp14:editId="73BC8FA6">
                <wp:simplePos x="0" y="0"/>
                <wp:positionH relativeFrom="margin">
                  <wp:align>center</wp:align>
                </wp:positionH>
                <wp:positionV relativeFrom="paragraph">
                  <wp:posOffset>335915</wp:posOffset>
                </wp:positionV>
                <wp:extent cx="4693920" cy="1865630"/>
                <wp:effectExtent l="95250" t="95250" r="87630" b="96520"/>
                <wp:wrapTopAndBottom/>
                <wp:docPr id="1613768448" name="Group 10"/>
                <wp:cNvGraphicFramePr/>
                <a:graphic xmlns:a="http://schemas.openxmlformats.org/drawingml/2006/main">
                  <a:graphicData uri="http://schemas.microsoft.com/office/word/2010/wordprocessingGroup">
                    <wpg:wgp>
                      <wpg:cNvGrpSpPr/>
                      <wpg:grpSpPr>
                        <a:xfrm>
                          <a:off x="0" y="0"/>
                          <a:ext cx="4693920" cy="1865630"/>
                          <a:chOff x="0" y="0"/>
                          <a:chExt cx="5399405" cy="2288540"/>
                        </a:xfrm>
                      </wpg:grpSpPr>
                      <pic:pic xmlns:pic="http://schemas.openxmlformats.org/drawingml/2006/picture">
                        <pic:nvPicPr>
                          <pic:cNvPr id="805048235" name="Picture 4" descr="Graphical user interface, text, applicati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9405" cy="2288540"/>
                          </a:xfrm>
                          <a:prstGeom prst="rect">
                            <a:avLst/>
                          </a:prstGeom>
                          <a:effectLst>
                            <a:outerShdw blurRad="63500" sx="102000" sy="102000" algn="ctr" rotWithShape="0">
                              <a:prstClr val="black">
                                <a:alpha val="40000"/>
                              </a:prstClr>
                            </a:outerShdw>
                          </a:effectLst>
                        </pic:spPr>
                      </pic:pic>
                      <wps:wsp>
                        <wps:cNvPr id="321634202" name="Straight Arrow Connector 5"/>
                        <wps:cNvCnPr/>
                        <wps:spPr>
                          <a:xfrm flipV="1">
                            <a:off x="3177540" y="2034540"/>
                            <a:ext cx="876300" cy="9461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C261F8" id="Group 10" o:spid="_x0000_s1026" style="position:absolute;margin-left:0;margin-top:26.45pt;width:369.6pt;height:146.9pt;z-index:251701248;mso-position-horizontal:center;mso-position-horizontal-relative:margin;mso-width-relative:margin;mso-height-relative:margin" coordsize="53994,22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">
                <v:shape id="Picture 4" o:spid="_x0000_s1027" type="#_x0000_t75" alt="Graphical user interface, text, application&#10;&#10;Description automatically generated" style="position:absolute;width:53994;height:2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">
                  <v:imagedata r:id="rId14" o:title="Graphical user interface, text, application&#10;&#10;Description automatically generated"/>
                  <v:shadow on="t" type="perspective" color="black" opacity="26214f" offset="0,0" matrix="66847f,,,66847f"/>
                </v:shape>
                <v:shape id="Straight Arrow Connector 5" o:spid="_x0000_s1028" type="#_x0000_t32" style="position:absolute;left:31775;top:20345;width:8763;height:9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" strokecolor="red" strokeweight="2.25pt">
                  <v:stroke endarrow="block" joinstyle="miter"/>
                </v:shape>
                <w10:wrap type="topAndBottom" anchorx="margin"/>
              </v:group>
            </w:pict>
          </mc:Fallback>
        </mc:AlternateContent>
      </w:r>
      <w:r w:rsidR="00C93844">
        <w:t xml:space="preserve">Click the </w:t>
      </w:r>
      <w:r w:rsidR="00C93844">
        <w:rPr>
          <w:b/>
          <w:bCs/>
        </w:rPr>
        <w:t>Manage Team</w:t>
      </w:r>
      <w:r w:rsidR="00C93844">
        <w:t xml:space="preserve"> button</w:t>
      </w:r>
      <w:r>
        <w:br/>
      </w:r>
    </w:p>
    <w:p w14:paraId="389E7D18" w14:textId="43F0810F" w:rsidR="006136A9" w:rsidRDefault="0004438B" w:rsidP="00A10257">
      <w:pPr>
        <w:pStyle w:val="Default"/>
        <w:numPr>
          <w:ilvl w:val="0"/>
          <w:numId w:val="19"/>
        </w:numPr>
        <w:rPr>
          <w:sz w:val="22"/>
          <w:szCs w:val="22"/>
        </w:rPr>
      </w:pPr>
      <w:r>
        <w:rPr>
          <w:noProof/>
        </w:rPr>
        <mc:AlternateContent>
          <mc:Choice Requires="wpg">
            <w:drawing>
              <wp:anchor distT="0" distB="0" distL="114300" distR="114300" simplePos="0" relativeHeight="251685888" behindDoc="0" locked="0" layoutInCell="1" allowOverlap="1" wp14:anchorId="1EEB54C9" wp14:editId="39C6ADDB">
                <wp:simplePos x="0" y="0"/>
                <wp:positionH relativeFrom="margin">
                  <wp:align>center</wp:align>
                </wp:positionH>
                <wp:positionV relativeFrom="paragraph">
                  <wp:posOffset>3108325</wp:posOffset>
                </wp:positionV>
                <wp:extent cx="5441950" cy="2361565"/>
                <wp:effectExtent l="76200" t="95250" r="82550" b="95885"/>
                <wp:wrapTight wrapText="bothSides">
                  <wp:wrapPolygon edited="0">
                    <wp:start x="-302" y="-871"/>
                    <wp:lineTo x="-302" y="22303"/>
                    <wp:lineTo x="10208" y="22303"/>
                    <wp:lineTo x="10283" y="21954"/>
                    <wp:lineTo x="21852" y="21780"/>
                    <wp:lineTo x="21852" y="-871"/>
                    <wp:lineTo x="-302" y="-871"/>
                  </wp:wrapPolygon>
                </wp:wrapTight>
                <wp:docPr id="779418892" name="Group 26"/>
                <wp:cNvGraphicFramePr/>
                <a:graphic xmlns:a="http://schemas.openxmlformats.org/drawingml/2006/main">
                  <a:graphicData uri="http://schemas.microsoft.com/office/word/2010/wordprocessingGroup">
                    <wpg:wgp>
                      <wpg:cNvGrpSpPr/>
                      <wpg:grpSpPr>
                        <a:xfrm>
                          <a:off x="0" y="0"/>
                          <a:ext cx="5441950" cy="2361565"/>
                          <a:chOff x="0" y="0"/>
                          <a:chExt cx="5442583" cy="2361565"/>
                        </a:xfrm>
                      </wpg:grpSpPr>
                      <pic:pic xmlns:pic="http://schemas.openxmlformats.org/drawingml/2006/picture">
                        <pic:nvPicPr>
                          <pic:cNvPr id="892334620" name="Picture 24" descr="A screenshot of a contact form&#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31463" y="3531"/>
                            <a:ext cx="2611120" cy="234823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700980573" name="Picture 25" descr="A screenshot of a computer&#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19680" cy="2361565"/>
                          </a:xfrm>
                          <a:prstGeom prst="rect">
                            <a:avLst/>
                          </a:prstGeom>
                          <a:effectLst>
                            <a:outerShdw blurRad="63500" sx="102000" sy="102000" algn="ctr" rotWithShape="0">
                              <a:prstClr val="black">
                                <a:alpha val="40000"/>
                              </a:prstClr>
                            </a:outerShdw>
                          </a:effectLst>
                        </pic:spPr>
                      </pic:pic>
                    </wpg:wgp>
                  </a:graphicData>
                </a:graphic>
              </wp:anchor>
            </w:drawing>
          </mc:Choice>
          <mc:Fallback>
            <w:pict>
              <v:group w14:anchorId="606AB7A0" id="Group 26" o:spid="_x0000_s1026" style="position:absolute;margin-left:0;margin-top:244.75pt;width:428.5pt;height:185.95pt;z-index:251685888;mso-position-horizontal:center;mso-position-horizontal-relative:margin" coordsize="54425,23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">
                <v:shape id="Picture 24" o:spid="_x0000_s1027" type="#_x0000_t75" alt="A screenshot of a contact form&#10;&#10;Description automatically generated" style="position:absolute;left:28314;top:35;width:26111;height:23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">
                  <v:imagedata r:id="rId17" o:title="A screenshot of a contact form&#10;&#10;Description automatically generated"/>
                  <v:shadow on="t" type="perspective" color="black" opacity="26214f" offset="0,0" matrix="66847f,,,66847f"/>
                </v:shape>
                <v:shape id="Picture 25" o:spid="_x0000_s1028" type="#_x0000_t75" alt="A screenshot of a computer&#10;&#10;Description automatically generated" style="position:absolute;width:25196;height:2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">
                  <v:imagedata r:id="rId18" o:title="A screenshot of a computer&#10;&#10;Description automatically generated"/>
                  <v:shadow on="t" type="perspective" color="black" opacity="26214f" offset="0,0" matrix="66847f,,,66847f"/>
                </v:shape>
                <w10:wrap type="tight" anchorx="margin"/>
              </v:group>
            </w:pict>
          </mc:Fallback>
        </mc:AlternateContent>
      </w:r>
      <w:r w:rsidR="00C93844">
        <w:rPr>
          <w:sz w:val="22"/>
          <w:szCs w:val="22"/>
        </w:rPr>
        <w:t xml:space="preserve">Here you can add any other Team Details, such as jersey colours and other members of the coaching staff. Once done adding the details, click the Save button at the bottom of the page. </w:t>
      </w:r>
    </w:p>
    <w:p w14:paraId="5D58E805" w14:textId="15AEBC0A" w:rsidR="00295A77" w:rsidRPr="0004438B" w:rsidRDefault="00295A77" w:rsidP="00295A77">
      <w:pPr>
        <w:pStyle w:val="Default"/>
        <w:rPr>
          <w:sz w:val="22"/>
          <w:szCs w:val="22"/>
        </w:rPr>
      </w:pPr>
    </w:p>
    <w:p w14:paraId="7AD74E48" w14:textId="77777777" w:rsidR="00D56346" w:rsidRDefault="00D56346" w:rsidP="00D56346">
      <w:pPr>
        <w:pStyle w:val="Heading2"/>
        <w:rPr>
          <w:color w:val="auto"/>
          <w:sz w:val="32"/>
          <w:szCs w:val="32"/>
        </w:rPr>
      </w:pPr>
      <w:r>
        <w:rPr>
          <w:color w:val="auto"/>
          <w:sz w:val="32"/>
          <w:szCs w:val="32"/>
        </w:rPr>
        <w:t>Managing the Team Roster</w:t>
      </w:r>
    </w:p>
    <w:p w14:paraId="30E32A40" w14:textId="77777777" w:rsidR="00D56346" w:rsidRPr="008F4AA4" w:rsidRDefault="00D56346" w:rsidP="00D56346">
      <w:pPr>
        <w:pStyle w:val="ListParagraph"/>
        <w:numPr>
          <w:ilvl w:val="0"/>
          <w:numId w:val="20"/>
        </w:numPr>
      </w:pPr>
      <w:r>
        <w:rPr>
          <w:noProof/>
        </w:rPr>
        <w:drawing>
          <wp:anchor distT="0" distB="0" distL="114300" distR="114300" simplePos="0" relativeHeight="251688960" behindDoc="0" locked="0" layoutInCell="1" allowOverlap="1" wp14:anchorId="33821AB8" wp14:editId="5EEBD8D0">
            <wp:simplePos x="0" y="0"/>
            <wp:positionH relativeFrom="column">
              <wp:posOffset>277495</wp:posOffset>
            </wp:positionH>
            <wp:positionV relativeFrom="paragraph">
              <wp:posOffset>276860</wp:posOffset>
            </wp:positionV>
            <wp:extent cx="5399405" cy="1559560"/>
            <wp:effectExtent l="114300" t="95250" r="106045" b="97790"/>
            <wp:wrapTopAndBottom/>
            <wp:docPr id="132452602"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2602" name="Picture 1" descr="Chart, bar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9405" cy="1559560"/>
                    </a:xfrm>
                    <a:prstGeom prst="rect">
                      <a:avLst/>
                    </a:prstGeom>
                    <a:effectLst>
                      <a:outerShdw blurRad="63500" sx="102000" sy="102000" algn="ctr" rotWithShape="0">
                        <a:prstClr val="black">
                          <a:alpha val="40000"/>
                        </a:prstClr>
                      </a:outerShdw>
                    </a:effectLst>
                  </pic:spPr>
                </pic:pic>
              </a:graphicData>
            </a:graphic>
          </wp:anchor>
        </w:drawing>
      </w:r>
      <w:r>
        <w:rPr>
          <w:noProof/>
        </w:rPr>
        <mc:AlternateContent>
          <mc:Choice Requires="wps">
            <w:drawing>
              <wp:anchor distT="0" distB="0" distL="114300" distR="114300" simplePos="0" relativeHeight="251689984" behindDoc="0" locked="0" layoutInCell="1" allowOverlap="1" wp14:anchorId="5B314886" wp14:editId="18E98B7E">
                <wp:simplePos x="0" y="0"/>
                <wp:positionH relativeFrom="column">
                  <wp:posOffset>3916484</wp:posOffset>
                </wp:positionH>
                <wp:positionV relativeFrom="paragraph">
                  <wp:posOffset>1519311</wp:posOffset>
                </wp:positionV>
                <wp:extent cx="712054" cy="260818"/>
                <wp:effectExtent l="19050" t="57150" r="12065" b="25400"/>
                <wp:wrapTopAndBottom/>
                <wp:docPr id="1956899932" name="Straight Arrow Connector 2"/>
                <wp:cNvGraphicFramePr/>
                <a:graphic xmlns:a="http://schemas.openxmlformats.org/drawingml/2006/main">
                  <a:graphicData uri="http://schemas.microsoft.com/office/word/2010/wordprocessingShape">
                    <wps:wsp>
                      <wps:cNvCnPr/>
                      <wps:spPr>
                        <a:xfrm flipV="1">
                          <a:off x="0" y="0"/>
                          <a:ext cx="712054" cy="26081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F37D48" id="Straight Arrow Connector 2" o:spid="_x0000_s1026" type="#_x0000_t32" style="position:absolute;margin-left:308.4pt;margin-top:119.65pt;width:56.05pt;height:20.5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" strokecolor="red" strokeweight="2.25pt">
                <v:stroke endarrow="block" joinstyle="miter"/>
                <w10:wrap type="topAndBottom"/>
              </v:shape>
            </w:pict>
          </mc:Fallback>
        </mc:AlternateContent>
      </w:r>
      <w:r>
        <w:t xml:space="preserve">Click </w:t>
      </w:r>
      <w:r w:rsidRPr="008F4AA4">
        <w:rPr>
          <w:b/>
          <w:bCs/>
        </w:rPr>
        <w:t>Manage Team</w:t>
      </w:r>
      <w:r>
        <w:t xml:space="preserve"> on the Home Page.</w:t>
      </w:r>
      <w:r>
        <w:br/>
      </w:r>
    </w:p>
    <w:p w14:paraId="15D8AA1A" w14:textId="77777777" w:rsidR="00D56346" w:rsidRDefault="00D56346" w:rsidP="00D56346">
      <w:pPr>
        <w:pStyle w:val="ListParagraph"/>
        <w:numPr>
          <w:ilvl w:val="0"/>
          <w:numId w:val="20"/>
        </w:numPr>
      </w:pPr>
      <w:r>
        <w:rPr>
          <w:noProof/>
        </w:rPr>
        <mc:AlternateContent>
          <mc:Choice Requires="wpg">
            <w:drawing>
              <wp:anchor distT="0" distB="0" distL="114300" distR="114300" simplePos="0" relativeHeight="251691008" behindDoc="0" locked="0" layoutInCell="1" allowOverlap="1" wp14:anchorId="0F21E886" wp14:editId="47DC913C">
                <wp:simplePos x="0" y="0"/>
                <wp:positionH relativeFrom="column">
                  <wp:posOffset>278423</wp:posOffset>
                </wp:positionH>
                <wp:positionV relativeFrom="paragraph">
                  <wp:posOffset>298499</wp:posOffset>
                </wp:positionV>
                <wp:extent cx="5399405" cy="2288540"/>
                <wp:effectExtent l="114300" t="95250" r="106045" b="92710"/>
                <wp:wrapTopAndBottom/>
                <wp:docPr id="1743382738" name="Group 13"/>
                <wp:cNvGraphicFramePr/>
                <a:graphic xmlns:a="http://schemas.openxmlformats.org/drawingml/2006/main">
                  <a:graphicData uri="http://schemas.microsoft.com/office/word/2010/wordprocessingGroup">
                    <wpg:wgp>
                      <wpg:cNvGrpSpPr/>
                      <wpg:grpSpPr>
                        <a:xfrm>
                          <a:off x="0" y="0"/>
                          <a:ext cx="5399405" cy="2288540"/>
                          <a:chOff x="0" y="0"/>
                          <a:chExt cx="5399405" cy="2288540"/>
                        </a:xfrm>
                      </wpg:grpSpPr>
                      <pic:pic xmlns:pic="http://schemas.openxmlformats.org/drawingml/2006/picture">
                        <pic:nvPicPr>
                          <pic:cNvPr id="679095404" name="Picture 4" descr="Graphical user interface, text, application&#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9405" cy="2288540"/>
                          </a:xfrm>
                          <a:prstGeom prst="rect">
                            <a:avLst/>
                          </a:prstGeom>
                          <a:effectLst>
                            <a:outerShdw blurRad="63500" sx="102000" sy="102000" algn="ctr" rotWithShape="0">
                              <a:prstClr val="black">
                                <a:alpha val="40000"/>
                              </a:prstClr>
                            </a:outerShdw>
                          </a:effectLst>
                        </pic:spPr>
                      </pic:pic>
                      <wps:wsp>
                        <wps:cNvPr id="302671295" name="Straight Arrow Connector 5"/>
                        <wps:cNvCnPr/>
                        <wps:spPr>
                          <a:xfrm>
                            <a:off x="3205969" y="1710983"/>
                            <a:ext cx="876300" cy="6921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34C6BE" id="Group 13" o:spid="_x0000_s1026" style="position:absolute;margin-left:21.9pt;margin-top:23.5pt;width:425.15pt;height:180.2pt;z-index:251691008" coordsize="53994,22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">
                <v:shape id="Picture 4" o:spid="_x0000_s1027" type="#_x0000_t75" alt="Graphical user interface, text, application&#10;&#10;Description automatically generated" style="position:absolute;width:53994;height:2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">
                  <v:imagedata r:id="rId21" o:title="Graphical user interface, text, application&#10;&#10;Description automatically generated"/>
                  <v:shadow on="t" type="perspective" color="black" opacity="26214f" offset="0,0" matrix="66847f,,,66847f"/>
                </v:shape>
                <v:shape id="Straight Arrow Connector 5" o:spid="_x0000_s1028" type="#_x0000_t32" style="position:absolute;left:32059;top:17109;width:8763;height: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" strokecolor="red" strokeweight="2.25pt">
                  <v:stroke endarrow="block" joinstyle="miter"/>
                </v:shape>
                <w10:wrap type="topAndBottom"/>
              </v:group>
            </w:pict>
          </mc:Fallback>
        </mc:AlternateContent>
      </w:r>
      <w:r>
        <w:t xml:space="preserve">For the desired team, click </w:t>
      </w:r>
      <w:r w:rsidRPr="008F4AA4">
        <w:rPr>
          <w:b/>
          <w:bCs/>
        </w:rPr>
        <w:t>Manage Roster</w:t>
      </w:r>
      <w:r>
        <w:t>.</w:t>
      </w:r>
      <w:r>
        <w:br/>
      </w:r>
    </w:p>
    <w:p w14:paraId="34025A8C" w14:textId="77777777" w:rsidR="00D56346" w:rsidRDefault="00D56346" w:rsidP="00D56346">
      <w:pPr>
        <w:pStyle w:val="ListParagraph"/>
        <w:numPr>
          <w:ilvl w:val="0"/>
          <w:numId w:val="20"/>
        </w:numPr>
      </w:pPr>
      <w:r>
        <w:rPr>
          <w:noProof/>
        </w:rPr>
        <w:drawing>
          <wp:anchor distT="0" distB="0" distL="114300" distR="114300" simplePos="0" relativeHeight="251692032" behindDoc="0" locked="0" layoutInCell="1" allowOverlap="1" wp14:anchorId="567895DB" wp14:editId="554BD130">
            <wp:simplePos x="0" y="0"/>
            <wp:positionH relativeFrom="margin">
              <wp:align>center</wp:align>
            </wp:positionH>
            <wp:positionV relativeFrom="paragraph">
              <wp:posOffset>287020</wp:posOffset>
            </wp:positionV>
            <wp:extent cx="3599815" cy="1710690"/>
            <wp:effectExtent l="95250" t="95250" r="95885" b="99060"/>
            <wp:wrapTopAndBottom/>
            <wp:docPr id="790579730"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79730" name="Picture 14"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9815" cy="171069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Enter the Player Information and click </w:t>
      </w:r>
      <w:r>
        <w:rPr>
          <w:b/>
          <w:bCs/>
        </w:rPr>
        <w:t>Add</w:t>
      </w:r>
      <w:r>
        <w:t>.</w:t>
      </w:r>
      <w:r>
        <w:br/>
      </w:r>
    </w:p>
    <w:p w14:paraId="5958820D" w14:textId="6642EAB7" w:rsidR="00D56346" w:rsidRDefault="00D56346" w:rsidP="00D56346">
      <w:pPr>
        <w:pStyle w:val="ListParagraph"/>
        <w:numPr>
          <w:ilvl w:val="0"/>
          <w:numId w:val="20"/>
        </w:numPr>
      </w:pPr>
      <w:r>
        <w:rPr>
          <w:noProof/>
        </w:rPr>
        <w:lastRenderedPageBreak/>
        <w:drawing>
          <wp:anchor distT="0" distB="0" distL="114300" distR="114300" simplePos="0" relativeHeight="251693056" behindDoc="0" locked="0" layoutInCell="1" allowOverlap="1" wp14:anchorId="5A07DC9A" wp14:editId="4CD2A3A3">
            <wp:simplePos x="0" y="0"/>
            <wp:positionH relativeFrom="margin">
              <wp:align>center</wp:align>
            </wp:positionH>
            <wp:positionV relativeFrom="paragraph">
              <wp:posOffset>1367155</wp:posOffset>
            </wp:positionV>
            <wp:extent cx="3599815" cy="1901825"/>
            <wp:effectExtent l="95250" t="95250" r="95885" b="98425"/>
            <wp:wrapTopAndBottom/>
            <wp:docPr id="1221612411"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12411" name="Picture 15"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9815" cy="190182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7936" behindDoc="0" locked="0" layoutInCell="1" allowOverlap="1" wp14:anchorId="6FA7328C" wp14:editId="16087E8E">
                <wp:simplePos x="0" y="0"/>
                <wp:positionH relativeFrom="margin">
                  <wp:align>right</wp:align>
                </wp:positionH>
                <wp:positionV relativeFrom="paragraph">
                  <wp:posOffset>598170</wp:posOffset>
                </wp:positionV>
                <wp:extent cx="5919470" cy="613410"/>
                <wp:effectExtent l="0" t="0" r="24130" b="15240"/>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61383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AD30B96" w14:textId="77777777" w:rsidR="00D56346" w:rsidRPr="00CD60AF" w:rsidRDefault="00D56346" w:rsidP="00D56346">
                            <w:pPr>
                              <w:spacing w:after="0"/>
                              <w:rPr>
                                <w:b/>
                                <w:sz w:val="24"/>
                                <w:szCs w:val="24"/>
                              </w:rPr>
                            </w:pPr>
                            <w:r w:rsidRPr="00CD60AF">
                              <w:rPr>
                                <w:b/>
                                <w:sz w:val="24"/>
                                <w:szCs w:val="24"/>
                              </w:rPr>
                              <w:t>NOTE:</w:t>
                            </w:r>
                          </w:p>
                          <w:p w14:paraId="1D706205" w14:textId="77777777" w:rsidR="00D56346" w:rsidRPr="00CD60AF" w:rsidRDefault="00D56346" w:rsidP="00D56346">
                            <w:pPr>
                              <w:spacing w:after="0"/>
                              <w:rPr>
                                <w:sz w:val="20"/>
                                <w:szCs w:val="20"/>
                              </w:rPr>
                            </w:pPr>
                            <w:r w:rsidRPr="00CD60AF">
                              <w:rPr>
                                <w:sz w:val="20"/>
                                <w:szCs w:val="20"/>
                              </w:rPr>
                              <w:t>After the Submission Deadline (visible at the top of the page after clicking “Manage Team” on the Home page), the team roster will no longer be able to be adjusted.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A7328C" id="_x0000_t202" coordsize="21600,21600" o:spt="202" path="m,l,21600r21600,l21600,xe">
                <v:stroke joinstyle="miter"/>
                <v:path gradientshapeok="t" o:connecttype="rect"/>
              </v:shapetype>
              <v:shape id="Text Box 2" o:spid="_x0000_s1026" type="#_x0000_t202" style="position:absolute;left:0;text-align:left;margin-left:414.9pt;margin-top:47.1pt;width:466.1pt;height:48.3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" fillcolor="white [3201]" strokecolor="#4472c4 [3204]" strokeweight="1pt">
                <v:textbox>
                  <w:txbxContent>
                    <w:p w14:paraId="4AD30B96" w14:textId="77777777" w:rsidR="00D56346" w:rsidRPr="00CD60AF" w:rsidRDefault="00D56346" w:rsidP="00D56346">
                      <w:pPr>
                        <w:spacing w:after="0"/>
                        <w:rPr>
                          <w:b/>
                          <w:sz w:val="24"/>
                          <w:szCs w:val="24"/>
                        </w:rPr>
                      </w:pPr>
                      <w:r w:rsidRPr="00CD60AF">
                        <w:rPr>
                          <w:b/>
                          <w:sz w:val="24"/>
                          <w:szCs w:val="24"/>
                        </w:rPr>
                        <w:t>NOTE:</w:t>
                      </w:r>
                    </w:p>
                    <w:p w14:paraId="1D706205" w14:textId="77777777" w:rsidR="00D56346" w:rsidRPr="00CD60AF" w:rsidRDefault="00D56346" w:rsidP="00D56346">
                      <w:pPr>
                        <w:spacing w:after="0"/>
                        <w:rPr>
                          <w:sz w:val="20"/>
                          <w:szCs w:val="20"/>
                        </w:rPr>
                      </w:pPr>
                      <w:r w:rsidRPr="00CD60AF">
                        <w:rPr>
                          <w:sz w:val="20"/>
                          <w:szCs w:val="20"/>
                        </w:rPr>
                        <w:t>After the Submission Deadline (visible at the top of the page after clicking “Manage Team” on the Home page), the team roster will no longer be able to be adjusted.</w:t>
                      </w:r>
                    </w:p>
                  </w:txbxContent>
                </v:textbox>
                <w10:wrap type="topAndBottom" anchorx="margin"/>
              </v:shape>
            </w:pict>
          </mc:Fallback>
        </mc:AlternateContent>
      </w:r>
      <w:r>
        <w:rPr>
          <w:noProof/>
        </w:rPr>
        <mc:AlternateContent>
          <mc:Choice Requires="wps">
            <w:drawing>
              <wp:anchor distT="45720" distB="45720" distL="114300" distR="114300" simplePos="0" relativeHeight="251694080" behindDoc="0" locked="0" layoutInCell="1" allowOverlap="1" wp14:anchorId="6A63A259" wp14:editId="4EE64A29">
                <wp:simplePos x="0" y="0"/>
                <wp:positionH relativeFrom="margin">
                  <wp:align>right</wp:align>
                </wp:positionH>
                <wp:positionV relativeFrom="paragraph">
                  <wp:posOffset>4114800</wp:posOffset>
                </wp:positionV>
                <wp:extent cx="1997710" cy="1143000"/>
                <wp:effectExtent l="0" t="0" r="2159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1143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B6D1C33" w14:textId="77777777" w:rsidR="00D56346" w:rsidRPr="003E2FAF" w:rsidRDefault="00D56346" w:rsidP="00D56346">
                            <w:pPr>
                              <w:spacing w:after="0"/>
                              <w:rPr>
                                <w:b/>
                                <w:sz w:val="24"/>
                                <w:szCs w:val="24"/>
                              </w:rPr>
                            </w:pPr>
                            <w:r w:rsidRPr="003E2FAF">
                              <w:rPr>
                                <w:b/>
                                <w:sz w:val="24"/>
                                <w:szCs w:val="24"/>
                              </w:rPr>
                              <w:t>NOTE:</w:t>
                            </w:r>
                          </w:p>
                          <w:p w14:paraId="23DFCE2F" w14:textId="77777777" w:rsidR="00D56346" w:rsidRPr="003E2FAF" w:rsidRDefault="00D56346" w:rsidP="00D56346">
                            <w:pPr>
                              <w:spacing w:after="0"/>
                              <w:rPr>
                                <w:sz w:val="20"/>
                                <w:szCs w:val="20"/>
                              </w:rPr>
                            </w:pPr>
                            <w:r w:rsidRPr="003E2FAF">
                              <w:rPr>
                                <w:sz w:val="20"/>
                                <w:szCs w:val="20"/>
                              </w:rPr>
                              <w:t>If you’ve previously registered a team at the club, organization, or league you can copy the Roster rather than add players individually.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3A259" id="_x0000_s1027" type="#_x0000_t202" style="position:absolute;left:0;text-align:left;margin-left:106.1pt;margin-top:324pt;width:157.3pt;height:90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" fillcolor="white [3201]" strokecolor="#4472c4 [3204]" strokeweight="1pt">
                <v:textbox>
                  <w:txbxContent>
                    <w:p w14:paraId="7B6D1C33" w14:textId="77777777" w:rsidR="00D56346" w:rsidRPr="003E2FAF" w:rsidRDefault="00D56346" w:rsidP="00D56346">
                      <w:pPr>
                        <w:spacing w:after="0"/>
                        <w:rPr>
                          <w:b/>
                          <w:sz w:val="24"/>
                          <w:szCs w:val="24"/>
                        </w:rPr>
                      </w:pPr>
                      <w:r w:rsidRPr="003E2FAF">
                        <w:rPr>
                          <w:b/>
                          <w:sz w:val="24"/>
                          <w:szCs w:val="24"/>
                        </w:rPr>
                        <w:t>NOTE:</w:t>
                      </w:r>
                    </w:p>
                    <w:p w14:paraId="23DFCE2F" w14:textId="77777777" w:rsidR="00D56346" w:rsidRPr="003E2FAF" w:rsidRDefault="00D56346" w:rsidP="00D56346">
                      <w:pPr>
                        <w:spacing w:after="0"/>
                        <w:rPr>
                          <w:sz w:val="20"/>
                          <w:szCs w:val="20"/>
                        </w:rPr>
                      </w:pPr>
                      <w:r w:rsidRPr="003E2FAF">
                        <w:rPr>
                          <w:sz w:val="20"/>
                          <w:szCs w:val="20"/>
                        </w:rPr>
                        <w:t>If you’ve previously registered a team at the club, organization, or league you can copy the Roster rather than add players individually.</w:t>
                      </w:r>
                    </w:p>
                  </w:txbxContent>
                </v:textbox>
                <w10:wrap type="topAndBottom" anchorx="margin"/>
              </v:shape>
            </w:pict>
          </mc:Fallback>
        </mc:AlternateContent>
      </w:r>
      <w:r w:rsidRPr="00FA60A8">
        <w:rPr>
          <w:noProof/>
        </w:rPr>
        <w:drawing>
          <wp:anchor distT="0" distB="0" distL="114300" distR="114300" simplePos="0" relativeHeight="251695104" behindDoc="1" locked="0" layoutInCell="1" allowOverlap="1" wp14:anchorId="5161C868" wp14:editId="73B7D3C5">
            <wp:simplePos x="0" y="0"/>
            <wp:positionH relativeFrom="margin">
              <wp:align>left</wp:align>
            </wp:positionH>
            <wp:positionV relativeFrom="paragraph">
              <wp:posOffset>3810211</wp:posOffset>
            </wp:positionV>
            <wp:extent cx="3599815" cy="1767205"/>
            <wp:effectExtent l="95250" t="95250" r="95885" b="99695"/>
            <wp:wrapTopAndBottom/>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rotWithShape="1">
                    <a:blip r:embed="rId24" cstate="print">
                      <a:extLst>
                        <a:ext uri="{28A0092B-C50C-407E-A947-70E740481C1C}">
                          <a14:useLocalDpi xmlns:a14="http://schemas.microsoft.com/office/drawing/2010/main" val="0"/>
                        </a:ext>
                      </a:extLst>
                    </a:blip>
                    <a:srcRect l="25574" t="519" b="51318"/>
                    <a:stretch/>
                  </pic:blipFill>
                  <pic:spPr bwMode="auto">
                    <a:xfrm>
                      <a:off x="0" y="0"/>
                      <a:ext cx="3599815" cy="17672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Once added, players will list underneath the ‘Add a Player’ box. Clicking the name will open the details for review, as well as the option to save changes or delete the player from the team roster.</w:t>
      </w:r>
      <w:r>
        <w:br/>
      </w:r>
    </w:p>
    <w:p w14:paraId="0E093447" w14:textId="5E77F979" w:rsidR="008A4D42" w:rsidRPr="006136A9" w:rsidRDefault="008A4D42" w:rsidP="00D56346"/>
    <w:sectPr w:rsidR="008A4D42" w:rsidRPr="006136A9" w:rsidSect="009C5312">
      <w:headerReference w:type="default" r:id="rId25"/>
      <w:footerReference w:type="default" r:id="rId26"/>
      <w:pgSz w:w="12240" w:h="15840"/>
      <w:pgMar w:top="1440" w:right="1440" w:bottom="1440" w:left="1440" w:header="720" w:footer="3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118F1" w14:textId="77777777" w:rsidR="00092AD4" w:rsidRDefault="00092AD4" w:rsidP="00D761FB">
      <w:pPr>
        <w:spacing w:after="0" w:line="240" w:lineRule="auto"/>
      </w:pPr>
      <w:r>
        <w:separator/>
      </w:r>
    </w:p>
  </w:endnote>
  <w:endnote w:type="continuationSeparator" w:id="0">
    <w:p w14:paraId="0998132F" w14:textId="77777777" w:rsidR="00092AD4" w:rsidRDefault="00092AD4" w:rsidP="00D76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C41DD" w14:textId="07B6A2FF" w:rsidR="00D761FB" w:rsidRPr="00591AC1" w:rsidRDefault="00084F8D" w:rsidP="00836DC8">
    <w:pPr>
      <w:pStyle w:val="Footer"/>
      <w:pBdr>
        <w:top w:val="single" w:sz="4" w:space="2" w:color="4472C4" w:themeColor="accent1"/>
      </w:pBdr>
      <w:tabs>
        <w:tab w:val="clear" w:pos="4680"/>
        <w:tab w:val="clear" w:pos="9360"/>
      </w:tabs>
      <w:spacing w:before="360"/>
      <w:contextualSpacing/>
      <w:rPr>
        <w:rFonts w:asciiTheme="majorHAnsi" w:eastAsiaTheme="majorEastAsia" w:hAnsiTheme="majorHAnsi" w:cstheme="majorBidi"/>
        <w:sz w:val="20"/>
        <w:szCs w:val="28"/>
      </w:rPr>
    </w:pPr>
    <w:r w:rsidRPr="00591AC1">
      <w:rPr>
        <w:noProof/>
        <w:color w:val="404040" w:themeColor="text1" w:themeTint="BF"/>
        <w:sz w:val="20"/>
      </w:rPr>
      <w:t xml:space="preserve">PowerUp Sports – </w:t>
    </w:r>
    <w:r w:rsidR="00295A77">
      <w:rPr>
        <w:noProof/>
        <w:color w:val="404040" w:themeColor="text1" w:themeTint="BF"/>
        <w:sz w:val="20"/>
      </w:rPr>
      <w:t>August</w:t>
    </w:r>
    <w:r w:rsidR="00836DC8">
      <w:rPr>
        <w:noProof/>
        <w:color w:val="404040" w:themeColor="text1" w:themeTint="BF"/>
        <w:sz w:val="20"/>
      </w:rPr>
      <w:t xml:space="preserve"> </w:t>
    </w:r>
    <w:r w:rsidR="00D06E46">
      <w:rPr>
        <w:noProof/>
        <w:color w:val="404040" w:themeColor="text1" w:themeTint="BF"/>
        <w:sz w:val="20"/>
      </w:rPr>
      <w:t>202</w:t>
    </w:r>
    <w:r w:rsidR="00C9015A">
      <w:rPr>
        <w:noProof/>
        <w:color w:val="404040" w:themeColor="text1" w:themeTint="BF"/>
        <w:sz w:val="20"/>
      </w:rPr>
      <w:t>5</w:t>
    </w:r>
    <w:r>
      <w:rPr>
        <w:noProof/>
        <w:color w:val="404040" w:themeColor="text1" w:themeTint="BF"/>
        <w:sz w:val="20"/>
      </w:rPr>
      <w:tab/>
    </w:r>
    <w:r>
      <w:rPr>
        <w:noProof/>
        <w:color w:val="404040" w:themeColor="text1" w:themeTint="BF"/>
        <w:sz w:val="20"/>
      </w:rPr>
      <w:tab/>
    </w:r>
    <w:r>
      <w:rPr>
        <w:noProof/>
        <w:color w:val="404040" w:themeColor="text1" w:themeTint="BF"/>
        <w:sz w:val="20"/>
      </w:rPr>
      <w:tab/>
    </w:r>
    <w:r>
      <w:rPr>
        <w:noProof/>
        <w:color w:val="404040" w:themeColor="text1" w:themeTint="BF"/>
        <w:sz w:val="20"/>
      </w:rPr>
      <w:tab/>
    </w:r>
    <w:r>
      <w:rPr>
        <w:noProof/>
        <w:color w:val="404040" w:themeColor="text1" w:themeTint="BF"/>
        <w:sz w:val="20"/>
      </w:rPr>
      <w:tab/>
    </w:r>
    <w:r>
      <w:rPr>
        <w:noProof/>
        <w:color w:val="404040" w:themeColor="text1" w:themeTint="BF"/>
        <w:sz w:val="20"/>
      </w:rPr>
      <w:tab/>
    </w:r>
    <w:r>
      <w:rPr>
        <w:noProof/>
        <w:color w:val="404040" w:themeColor="text1" w:themeTint="BF"/>
        <w:sz w:val="20"/>
      </w:rPr>
      <w:tab/>
    </w:r>
    <w:r>
      <w:rPr>
        <w:noProof/>
        <w:color w:val="404040" w:themeColor="text1" w:themeTint="BF"/>
        <w:sz w:val="20"/>
      </w:rPr>
      <w:tab/>
      <w:t xml:space="preserve">  </w:t>
    </w:r>
    <w:r>
      <w:rPr>
        <w:noProof/>
        <w:color w:val="404040" w:themeColor="text1" w:themeTint="BF"/>
        <w:sz w:val="20"/>
      </w:rPr>
      <w:tab/>
      <w:t xml:space="preserve">   </w:t>
    </w:r>
    <w:r w:rsidR="00080E6F">
      <w:rPr>
        <w:noProof/>
        <w:color w:val="404040" w:themeColor="text1" w:themeTint="BF"/>
        <w:sz w:val="20"/>
      </w:rPr>
      <w:t xml:space="preserve">          </w:t>
    </w:r>
    <w:r w:rsidRPr="00084F8D">
      <w:rPr>
        <w:noProof/>
        <w:color w:val="404040" w:themeColor="text1" w:themeTint="BF"/>
        <w:sz w:val="20"/>
      </w:rPr>
      <w:fldChar w:fldCharType="begin"/>
    </w:r>
    <w:r w:rsidRPr="00084F8D">
      <w:rPr>
        <w:noProof/>
        <w:color w:val="404040" w:themeColor="text1" w:themeTint="BF"/>
        <w:sz w:val="20"/>
      </w:rPr>
      <w:instrText xml:space="preserve"> PAGE   \* MERGEFORMAT </w:instrText>
    </w:r>
    <w:r w:rsidRPr="00084F8D">
      <w:rPr>
        <w:noProof/>
        <w:color w:val="404040" w:themeColor="text1" w:themeTint="BF"/>
        <w:sz w:val="20"/>
      </w:rPr>
      <w:fldChar w:fldCharType="separate"/>
    </w:r>
    <w:r w:rsidRPr="00084F8D">
      <w:rPr>
        <w:noProof/>
        <w:color w:val="404040" w:themeColor="text1" w:themeTint="BF"/>
        <w:sz w:val="20"/>
      </w:rPr>
      <w:t>1</w:t>
    </w:r>
    <w:r w:rsidRPr="00084F8D">
      <w:rPr>
        <w:noProof/>
        <w:color w:val="404040" w:themeColor="text1" w:themeTint="BF"/>
        <w:sz w:val="20"/>
      </w:rPr>
      <w:fldChar w:fldCharType="end"/>
    </w:r>
    <w:r w:rsidRPr="00591AC1">
      <w:rPr>
        <w:noProof/>
        <w:color w:val="404040" w:themeColor="text1" w:themeTint="BF"/>
        <w:sz w:val="20"/>
      </w:rPr>
      <w:br/>
    </w:r>
    <w:r w:rsidR="00836DC8">
      <w:rPr>
        <w:noProof/>
        <w:color w:val="404040" w:themeColor="text1" w:themeTint="BF"/>
        <w:sz w:val="20"/>
      </w:rPr>
      <w:t>Member Zone</w:t>
    </w:r>
    <w:r w:rsidRPr="00591AC1">
      <w:rPr>
        <w:noProof/>
        <w:color w:val="404040" w:themeColor="text1" w:themeTint="BF"/>
        <w:sz w:val="20"/>
      </w:rPr>
      <w:t xml:space="preserve">, </w:t>
    </w:r>
    <w:r w:rsidR="00836DC8">
      <w:rPr>
        <w:noProof/>
        <w:color w:val="404040" w:themeColor="text1" w:themeTint="BF"/>
        <w:sz w:val="20"/>
      </w:rPr>
      <w:t xml:space="preserve">Team Registration (Team </w:t>
    </w:r>
    <w:r w:rsidR="00295A77">
      <w:rPr>
        <w:noProof/>
        <w:color w:val="404040" w:themeColor="text1" w:themeTint="BF"/>
        <w:sz w:val="20"/>
      </w:rPr>
      <w:t>Officials</w:t>
    </w:r>
    <w:r w:rsidR="00836DC8">
      <w:rPr>
        <w:noProof/>
        <w:color w:val="404040" w:themeColor="text1" w:themeTint="BF"/>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3832D" w14:textId="77777777" w:rsidR="00092AD4" w:rsidRDefault="00092AD4" w:rsidP="00D761FB">
      <w:pPr>
        <w:spacing w:after="0" w:line="240" w:lineRule="auto"/>
      </w:pPr>
      <w:r>
        <w:separator/>
      </w:r>
    </w:p>
  </w:footnote>
  <w:footnote w:type="continuationSeparator" w:id="0">
    <w:p w14:paraId="3B1C1F6C" w14:textId="77777777" w:rsidR="00092AD4" w:rsidRDefault="00092AD4" w:rsidP="00D76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0145B" w14:textId="77777777" w:rsidR="00846797" w:rsidRPr="007A605F" w:rsidRDefault="00846797" w:rsidP="00846797">
    <w:pPr>
      <w:pStyle w:val="Header"/>
    </w:pPr>
    <w:r>
      <w:rPr>
        <w:noProof/>
      </w:rPr>
      <w:drawing>
        <wp:anchor distT="0" distB="0" distL="114300" distR="114300" simplePos="0" relativeHeight="251660288" behindDoc="1" locked="0" layoutInCell="1" allowOverlap="1" wp14:anchorId="23849B7E" wp14:editId="314DF7CF">
          <wp:simplePos x="0" y="0"/>
          <wp:positionH relativeFrom="margin">
            <wp:align>right</wp:align>
          </wp:positionH>
          <wp:positionV relativeFrom="paragraph">
            <wp:posOffset>-60960</wp:posOffset>
          </wp:positionV>
          <wp:extent cx="1439545" cy="361950"/>
          <wp:effectExtent l="0" t="0" r="8255" b="0"/>
          <wp:wrapTight wrapText="bothSides">
            <wp:wrapPolygon edited="0">
              <wp:start x="14578" y="0"/>
              <wp:lineTo x="0" y="1137"/>
              <wp:lineTo x="0" y="15916"/>
              <wp:lineTo x="13149" y="20463"/>
              <wp:lineTo x="14578" y="20463"/>
              <wp:lineTo x="21438" y="14779"/>
              <wp:lineTo x="21438" y="2274"/>
              <wp:lineTo x="16293" y="0"/>
              <wp:lineTo x="14578" y="0"/>
            </wp:wrapPolygon>
          </wp:wrapTight>
          <wp:docPr id="3" name="Picture 3"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P_Logo.png"/>
                  <pic:cNvPicPr/>
                </pic:nvPicPr>
                <pic:blipFill>
                  <a:blip r:embed="rId1">
                    <a:extLst>
                      <a:ext uri="{28A0092B-C50C-407E-A947-70E740481C1C}">
                        <a14:useLocalDpi xmlns:a14="http://schemas.microsoft.com/office/drawing/2010/main" val="0"/>
                      </a:ext>
                    </a:extLst>
                  </a:blip>
                  <a:stretch>
                    <a:fillRect/>
                  </a:stretch>
                </pic:blipFill>
                <pic:spPr>
                  <a:xfrm>
                    <a:off x="0" y="0"/>
                    <a:ext cx="1439545" cy="3619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7287B2C" wp14:editId="0709F897">
              <wp:simplePos x="0" y="0"/>
              <wp:positionH relativeFrom="margin">
                <wp:align>center</wp:align>
              </wp:positionH>
              <wp:positionV relativeFrom="paragraph">
                <wp:posOffset>222328</wp:posOffset>
              </wp:positionV>
              <wp:extent cx="5941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941900" cy="0"/>
                      </a:xfrm>
                      <a:prstGeom prst="line">
                        <a:avLst/>
                      </a:prstGeom>
                      <a:ln>
                        <a:solidFill>
                          <a:srgbClr val="035EB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36DE6" id="Straight Connector 5"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5pt" to="467.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" strokecolor="#035eb1" strokeweight="1.5pt">
              <v:stroke joinstyle="miter"/>
              <w10:wrap anchorx="margin"/>
            </v:line>
          </w:pict>
        </mc:Fallback>
      </mc:AlternateContent>
    </w:r>
  </w:p>
  <w:p w14:paraId="1109AFD1" w14:textId="77777777" w:rsidR="00080E6F" w:rsidRPr="00846797" w:rsidRDefault="00080E6F" w:rsidP="008467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0DEC"/>
    <w:multiLevelType w:val="hybridMultilevel"/>
    <w:tmpl w:val="121AC578"/>
    <w:lvl w:ilvl="0" w:tplc="A5121274">
      <w:start w:val="9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F14E7"/>
    <w:multiLevelType w:val="hybridMultilevel"/>
    <w:tmpl w:val="7A6867E4"/>
    <w:lvl w:ilvl="0" w:tplc="A5121274">
      <w:start w:val="9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740B9"/>
    <w:multiLevelType w:val="hybridMultilevel"/>
    <w:tmpl w:val="4582EAAA"/>
    <w:lvl w:ilvl="0" w:tplc="92F412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E4D8E"/>
    <w:multiLevelType w:val="hybridMultilevel"/>
    <w:tmpl w:val="5B1EE5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05704"/>
    <w:multiLevelType w:val="hybridMultilevel"/>
    <w:tmpl w:val="9D58B4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2C0A41"/>
    <w:multiLevelType w:val="hybridMultilevel"/>
    <w:tmpl w:val="0E5E9F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C067F0"/>
    <w:multiLevelType w:val="hybridMultilevel"/>
    <w:tmpl w:val="5AF622BC"/>
    <w:lvl w:ilvl="0" w:tplc="615EEDB8">
      <w:start w:val="99"/>
      <w:numFmt w:val="bullet"/>
      <w:lvlText w:val="-"/>
      <w:lvlJc w:val="left"/>
      <w:pPr>
        <w:ind w:left="1224" w:hanging="360"/>
      </w:pPr>
      <w:rPr>
        <w:rFonts w:ascii="Calibri" w:eastAsiaTheme="minorHAnsi" w:hAnsi="Calibri" w:cs="Calibri"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7" w15:restartNumberingAfterBreak="0">
    <w:nsid w:val="26456C7A"/>
    <w:multiLevelType w:val="hybridMultilevel"/>
    <w:tmpl w:val="E98C3F7A"/>
    <w:lvl w:ilvl="0" w:tplc="A5121274">
      <w:start w:val="99"/>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A530BA"/>
    <w:multiLevelType w:val="hybridMultilevel"/>
    <w:tmpl w:val="42C4EE3C"/>
    <w:lvl w:ilvl="0" w:tplc="A5121274">
      <w:start w:val="9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CC7BDD"/>
    <w:multiLevelType w:val="hybridMultilevel"/>
    <w:tmpl w:val="1560579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CB35DE"/>
    <w:multiLevelType w:val="hybridMultilevel"/>
    <w:tmpl w:val="0FFE0426"/>
    <w:lvl w:ilvl="0" w:tplc="EC3434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502203"/>
    <w:multiLevelType w:val="hybridMultilevel"/>
    <w:tmpl w:val="0B1203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31161B"/>
    <w:multiLevelType w:val="hybridMultilevel"/>
    <w:tmpl w:val="E182D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487FF6"/>
    <w:multiLevelType w:val="hybridMultilevel"/>
    <w:tmpl w:val="C284ECEA"/>
    <w:lvl w:ilvl="0" w:tplc="CE96DEAA">
      <w:start w:val="99"/>
      <w:numFmt w:val="bullet"/>
      <w:lvlText w:val="-"/>
      <w:lvlJc w:val="left"/>
      <w:pPr>
        <w:ind w:left="1224" w:hanging="360"/>
      </w:pPr>
      <w:rPr>
        <w:rFonts w:ascii="Calibri" w:eastAsiaTheme="minorHAnsi" w:hAnsi="Calibri" w:cs="Calibri"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4" w15:restartNumberingAfterBreak="0">
    <w:nsid w:val="4D4935D2"/>
    <w:multiLevelType w:val="hybridMultilevel"/>
    <w:tmpl w:val="DA60493E"/>
    <w:lvl w:ilvl="0" w:tplc="92F4124C">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35B1079"/>
    <w:multiLevelType w:val="hybridMultilevel"/>
    <w:tmpl w:val="24D206A6"/>
    <w:lvl w:ilvl="0" w:tplc="D31C5F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463022"/>
    <w:multiLevelType w:val="hybridMultilevel"/>
    <w:tmpl w:val="C734C6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DB625C3"/>
    <w:multiLevelType w:val="hybridMultilevel"/>
    <w:tmpl w:val="5B52E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306DB7"/>
    <w:multiLevelType w:val="multilevel"/>
    <w:tmpl w:val="A2286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B5503D"/>
    <w:multiLevelType w:val="hybridMultilevel"/>
    <w:tmpl w:val="5CBCF6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835267306">
    <w:abstractNumId w:val="8"/>
  </w:num>
  <w:num w:numId="2" w16cid:durableId="425272183">
    <w:abstractNumId w:val="13"/>
  </w:num>
  <w:num w:numId="3" w16cid:durableId="1425301241">
    <w:abstractNumId w:val="6"/>
  </w:num>
  <w:num w:numId="4" w16cid:durableId="2005741940">
    <w:abstractNumId w:val="0"/>
  </w:num>
  <w:num w:numId="5" w16cid:durableId="503402270">
    <w:abstractNumId w:val="1"/>
  </w:num>
  <w:num w:numId="6" w16cid:durableId="734620727">
    <w:abstractNumId w:val="7"/>
  </w:num>
  <w:num w:numId="7" w16cid:durableId="1520460630">
    <w:abstractNumId w:val="11"/>
  </w:num>
  <w:num w:numId="8" w16cid:durableId="1331910256">
    <w:abstractNumId w:val="2"/>
  </w:num>
  <w:num w:numId="9" w16cid:durableId="958489909">
    <w:abstractNumId w:val="15"/>
  </w:num>
  <w:num w:numId="10" w16cid:durableId="516582723">
    <w:abstractNumId w:val="14"/>
  </w:num>
  <w:num w:numId="11" w16cid:durableId="1356543677">
    <w:abstractNumId w:val="10"/>
  </w:num>
  <w:num w:numId="12" w16cid:durableId="1810705604">
    <w:abstractNumId w:val="18"/>
  </w:num>
  <w:num w:numId="13" w16cid:durableId="713430435">
    <w:abstractNumId w:val="12"/>
  </w:num>
  <w:num w:numId="14" w16cid:durableId="341055777">
    <w:abstractNumId w:val="17"/>
  </w:num>
  <w:num w:numId="15" w16cid:durableId="1277639100">
    <w:abstractNumId w:val="4"/>
  </w:num>
  <w:num w:numId="16" w16cid:durableId="727731712">
    <w:abstractNumId w:val="9"/>
  </w:num>
  <w:num w:numId="17" w16cid:durableId="10881874">
    <w:abstractNumId w:val="3"/>
  </w:num>
  <w:num w:numId="18" w16cid:durableId="1041443683">
    <w:abstractNumId w:val="19"/>
  </w:num>
  <w:num w:numId="19" w16cid:durableId="494229133">
    <w:abstractNumId w:val="5"/>
  </w:num>
  <w:num w:numId="20" w16cid:durableId="17168080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DC8"/>
    <w:rsid w:val="0001797A"/>
    <w:rsid w:val="000212FF"/>
    <w:rsid w:val="0004438B"/>
    <w:rsid w:val="00056605"/>
    <w:rsid w:val="00065D15"/>
    <w:rsid w:val="00080E6F"/>
    <w:rsid w:val="00083B93"/>
    <w:rsid w:val="00084F8D"/>
    <w:rsid w:val="00091735"/>
    <w:rsid w:val="00092AD4"/>
    <w:rsid w:val="00092E8B"/>
    <w:rsid w:val="00094F5C"/>
    <w:rsid w:val="000A1833"/>
    <w:rsid w:val="000A2805"/>
    <w:rsid w:val="000B10B9"/>
    <w:rsid w:val="000E0AE1"/>
    <w:rsid w:val="000F6C57"/>
    <w:rsid w:val="00115D39"/>
    <w:rsid w:val="00117DC4"/>
    <w:rsid w:val="00137E7F"/>
    <w:rsid w:val="001410A2"/>
    <w:rsid w:val="0015431A"/>
    <w:rsid w:val="0017275F"/>
    <w:rsid w:val="0017675B"/>
    <w:rsid w:val="00193AE9"/>
    <w:rsid w:val="0019488C"/>
    <w:rsid w:val="001A09B0"/>
    <w:rsid w:val="001A251C"/>
    <w:rsid w:val="001A6121"/>
    <w:rsid w:val="001B068D"/>
    <w:rsid w:val="001C4BE1"/>
    <w:rsid w:val="001F3F2C"/>
    <w:rsid w:val="00254A95"/>
    <w:rsid w:val="00295A77"/>
    <w:rsid w:val="002B2C57"/>
    <w:rsid w:val="002D2C5C"/>
    <w:rsid w:val="002F722D"/>
    <w:rsid w:val="00320F2E"/>
    <w:rsid w:val="00324C53"/>
    <w:rsid w:val="003256A6"/>
    <w:rsid w:val="00325E3F"/>
    <w:rsid w:val="0034269D"/>
    <w:rsid w:val="003429FC"/>
    <w:rsid w:val="00352762"/>
    <w:rsid w:val="003704C2"/>
    <w:rsid w:val="003823E5"/>
    <w:rsid w:val="00384B09"/>
    <w:rsid w:val="00384CD8"/>
    <w:rsid w:val="00391FDC"/>
    <w:rsid w:val="003A12D4"/>
    <w:rsid w:val="003C314F"/>
    <w:rsid w:val="003C5D92"/>
    <w:rsid w:val="003D1060"/>
    <w:rsid w:val="003D1D3F"/>
    <w:rsid w:val="003D52B1"/>
    <w:rsid w:val="003E240E"/>
    <w:rsid w:val="003E4985"/>
    <w:rsid w:val="003F7B41"/>
    <w:rsid w:val="003F7E1B"/>
    <w:rsid w:val="00453160"/>
    <w:rsid w:val="00460507"/>
    <w:rsid w:val="004760CF"/>
    <w:rsid w:val="00477B80"/>
    <w:rsid w:val="004800BA"/>
    <w:rsid w:val="00496099"/>
    <w:rsid w:val="00502157"/>
    <w:rsid w:val="00526DDF"/>
    <w:rsid w:val="00550767"/>
    <w:rsid w:val="00565389"/>
    <w:rsid w:val="00572775"/>
    <w:rsid w:val="00580E94"/>
    <w:rsid w:val="00591AC1"/>
    <w:rsid w:val="0059596A"/>
    <w:rsid w:val="00597941"/>
    <w:rsid w:val="005E03B6"/>
    <w:rsid w:val="005F73CD"/>
    <w:rsid w:val="00611060"/>
    <w:rsid w:val="006136A9"/>
    <w:rsid w:val="00624A7B"/>
    <w:rsid w:val="006324DD"/>
    <w:rsid w:val="00660AB5"/>
    <w:rsid w:val="0067319B"/>
    <w:rsid w:val="00674449"/>
    <w:rsid w:val="00693F26"/>
    <w:rsid w:val="006A1263"/>
    <w:rsid w:val="006E361D"/>
    <w:rsid w:val="006E42B9"/>
    <w:rsid w:val="0070087F"/>
    <w:rsid w:val="00750CC6"/>
    <w:rsid w:val="00770638"/>
    <w:rsid w:val="00777773"/>
    <w:rsid w:val="007C7B30"/>
    <w:rsid w:val="007E199C"/>
    <w:rsid w:val="008043EB"/>
    <w:rsid w:val="00812CE2"/>
    <w:rsid w:val="00833AE8"/>
    <w:rsid w:val="008364E9"/>
    <w:rsid w:val="00836DC8"/>
    <w:rsid w:val="008427D4"/>
    <w:rsid w:val="008464A6"/>
    <w:rsid w:val="00846797"/>
    <w:rsid w:val="0086444C"/>
    <w:rsid w:val="008722C9"/>
    <w:rsid w:val="008822FC"/>
    <w:rsid w:val="008A4D42"/>
    <w:rsid w:val="008C3690"/>
    <w:rsid w:val="008F48BC"/>
    <w:rsid w:val="009015E1"/>
    <w:rsid w:val="00932C41"/>
    <w:rsid w:val="00937704"/>
    <w:rsid w:val="009536F4"/>
    <w:rsid w:val="00964E39"/>
    <w:rsid w:val="00974BBA"/>
    <w:rsid w:val="00975F88"/>
    <w:rsid w:val="0098261C"/>
    <w:rsid w:val="00985DDC"/>
    <w:rsid w:val="009A5243"/>
    <w:rsid w:val="009A6230"/>
    <w:rsid w:val="009A7E17"/>
    <w:rsid w:val="009B23A0"/>
    <w:rsid w:val="009C5312"/>
    <w:rsid w:val="009D7C9C"/>
    <w:rsid w:val="009E606A"/>
    <w:rsid w:val="00A10257"/>
    <w:rsid w:val="00A67ED5"/>
    <w:rsid w:val="00A9083C"/>
    <w:rsid w:val="00AA1679"/>
    <w:rsid w:val="00AA406B"/>
    <w:rsid w:val="00AD22FF"/>
    <w:rsid w:val="00AE318D"/>
    <w:rsid w:val="00AF0C54"/>
    <w:rsid w:val="00AF5CB9"/>
    <w:rsid w:val="00AF6C2C"/>
    <w:rsid w:val="00B233DF"/>
    <w:rsid w:val="00B57675"/>
    <w:rsid w:val="00B7222B"/>
    <w:rsid w:val="00BA1107"/>
    <w:rsid w:val="00BA510D"/>
    <w:rsid w:val="00BA72AB"/>
    <w:rsid w:val="00BA7906"/>
    <w:rsid w:val="00BB024C"/>
    <w:rsid w:val="00BB48E4"/>
    <w:rsid w:val="00BB5995"/>
    <w:rsid w:val="00BD1F00"/>
    <w:rsid w:val="00BF4803"/>
    <w:rsid w:val="00C06EE5"/>
    <w:rsid w:val="00C12B9C"/>
    <w:rsid w:val="00C252CD"/>
    <w:rsid w:val="00C868A9"/>
    <w:rsid w:val="00C9015A"/>
    <w:rsid w:val="00C93844"/>
    <w:rsid w:val="00CA2FD3"/>
    <w:rsid w:val="00CB55F7"/>
    <w:rsid w:val="00CD05F8"/>
    <w:rsid w:val="00CD09CB"/>
    <w:rsid w:val="00CD4B3D"/>
    <w:rsid w:val="00CE3907"/>
    <w:rsid w:val="00D06E46"/>
    <w:rsid w:val="00D0735F"/>
    <w:rsid w:val="00D32259"/>
    <w:rsid w:val="00D54670"/>
    <w:rsid w:val="00D56346"/>
    <w:rsid w:val="00D761FB"/>
    <w:rsid w:val="00D77334"/>
    <w:rsid w:val="00D95593"/>
    <w:rsid w:val="00DC4964"/>
    <w:rsid w:val="00DD6DA0"/>
    <w:rsid w:val="00DF2F17"/>
    <w:rsid w:val="00DF57AA"/>
    <w:rsid w:val="00E0176C"/>
    <w:rsid w:val="00E208F1"/>
    <w:rsid w:val="00E309F3"/>
    <w:rsid w:val="00E37C60"/>
    <w:rsid w:val="00E4270A"/>
    <w:rsid w:val="00E67C36"/>
    <w:rsid w:val="00E82184"/>
    <w:rsid w:val="00E920AD"/>
    <w:rsid w:val="00EC219D"/>
    <w:rsid w:val="00EC5037"/>
    <w:rsid w:val="00ED0EBB"/>
    <w:rsid w:val="00EF5DF3"/>
    <w:rsid w:val="00F06542"/>
    <w:rsid w:val="00F11E71"/>
    <w:rsid w:val="00F22F0A"/>
    <w:rsid w:val="00F251BE"/>
    <w:rsid w:val="00F307E0"/>
    <w:rsid w:val="00F30CC4"/>
    <w:rsid w:val="00F351FD"/>
    <w:rsid w:val="00F47796"/>
    <w:rsid w:val="00F52C36"/>
    <w:rsid w:val="00F555A9"/>
    <w:rsid w:val="00F566C4"/>
    <w:rsid w:val="00F56A00"/>
    <w:rsid w:val="00F6407B"/>
    <w:rsid w:val="00F65E2B"/>
    <w:rsid w:val="00F9225D"/>
    <w:rsid w:val="00FA64AE"/>
    <w:rsid w:val="00FC612A"/>
    <w:rsid w:val="00FE13F4"/>
    <w:rsid w:val="00FE422E"/>
    <w:rsid w:val="00FE4B90"/>
    <w:rsid w:val="00FE543F"/>
    <w:rsid w:val="00FF3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399E9"/>
  <w15:chartTrackingRefBased/>
  <w15:docId w15:val="{BB8F6F2D-40B8-405B-85BC-AECCEEDCC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2F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0A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A51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91A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0AB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A510D"/>
    <w:pPr>
      <w:ind w:left="720"/>
      <w:contextualSpacing/>
    </w:pPr>
  </w:style>
  <w:style w:type="character" w:customStyle="1" w:styleId="Heading3Char">
    <w:name w:val="Heading 3 Char"/>
    <w:basedOn w:val="DefaultParagraphFont"/>
    <w:link w:val="Heading3"/>
    <w:uiPriority w:val="9"/>
    <w:rsid w:val="00BA510D"/>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CA2FD3"/>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320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F2E"/>
    <w:rPr>
      <w:rFonts w:ascii="Segoe UI" w:hAnsi="Segoe UI" w:cs="Segoe UI"/>
      <w:sz w:val="18"/>
      <w:szCs w:val="18"/>
    </w:rPr>
  </w:style>
  <w:style w:type="character" w:styleId="Hyperlink">
    <w:name w:val="Hyperlink"/>
    <w:basedOn w:val="DefaultParagraphFont"/>
    <w:uiPriority w:val="99"/>
    <w:unhideWhenUsed/>
    <w:rsid w:val="00CB55F7"/>
    <w:rPr>
      <w:color w:val="0000FF"/>
      <w:u w:val="single"/>
    </w:rPr>
  </w:style>
  <w:style w:type="character" w:styleId="UnresolvedMention">
    <w:name w:val="Unresolved Mention"/>
    <w:basedOn w:val="DefaultParagraphFont"/>
    <w:uiPriority w:val="99"/>
    <w:semiHidden/>
    <w:unhideWhenUsed/>
    <w:rsid w:val="0017675B"/>
    <w:rPr>
      <w:color w:val="605E5C"/>
      <w:shd w:val="clear" w:color="auto" w:fill="E1DFDD"/>
    </w:rPr>
  </w:style>
  <w:style w:type="character" w:styleId="FollowedHyperlink">
    <w:name w:val="FollowedHyperlink"/>
    <w:basedOn w:val="DefaultParagraphFont"/>
    <w:uiPriority w:val="99"/>
    <w:semiHidden/>
    <w:unhideWhenUsed/>
    <w:rsid w:val="0017675B"/>
    <w:rPr>
      <w:color w:val="954F72" w:themeColor="followedHyperlink"/>
      <w:u w:val="single"/>
    </w:rPr>
  </w:style>
  <w:style w:type="paragraph" w:styleId="IntenseQuote">
    <w:name w:val="Intense Quote"/>
    <w:basedOn w:val="Normal"/>
    <w:next w:val="Normal"/>
    <w:link w:val="IntenseQuoteChar"/>
    <w:uiPriority w:val="30"/>
    <w:qFormat/>
    <w:rsid w:val="00FE543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E543F"/>
    <w:rPr>
      <w:i/>
      <w:iCs/>
      <w:color w:val="4472C4" w:themeColor="accent1"/>
    </w:rPr>
  </w:style>
  <w:style w:type="paragraph" w:styleId="Header">
    <w:name w:val="header"/>
    <w:basedOn w:val="Normal"/>
    <w:link w:val="HeaderChar"/>
    <w:uiPriority w:val="99"/>
    <w:unhideWhenUsed/>
    <w:rsid w:val="00D761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1FB"/>
  </w:style>
  <w:style w:type="paragraph" w:styleId="Footer">
    <w:name w:val="footer"/>
    <w:basedOn w:val="Normal"/>
    <w:link w:val="FooterChar"/>
    <w:uiPriority w:val="99"/>
    <w:unhideWhenUsed/>
    <w:qFormat/>
    <w:rsid w:val="00D76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1FB"/>
  </w:style>
  <w:style w:type="paragraph" w:styleId="FootnoteText">
    <w:name w:val="footnote text"/>
    <w:basedOn w:val="Normal"/>
    <w:link w:val="FootnoteTextChar"/>
    <w:uiPriority w:val="99"/>
    <w:semiHidden/>
    <w:unhideWhenUsed/>
    <w:rsid w:val="00FA64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64AE"/>
    <w:rPr>
      <w:sz w:val="20"/>
      <w:szCs w:val="20"/>
    </w:rPr>
  </w:style>
  <w:style w:type="character" w:styleId="FootnoteReference">
    <w:name w:val="footnote reference"/>
    <w:basedOn w:val="DefaultParagraphFont"/>
    <w:uiPriority w:val="99"/>
    <w:semiHidden/>
    <w:unhideWhenUsed/>
    <w:rsid w:val="00FA64AE"/>
    <w:rPr>
      <w:vertAlign w:val="superscript"/>
    </w:rPr>
  </w:style>
  <w:style w:type="paragraph" w:styleId="Title">
    <w:name w:val="Title"/>
    <w:basedOn w:val="Normal"/>
    <w:next w:val="Normal"/>
    <w:link w:val="TitleChar"/>
    <w:uiPriority w:val="10"/>
    <w:qFormat/>
    <w:rsid w:val="00591A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1AC1"/>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591AC1"/>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98261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50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50CC6"/>
    <w:rPr>
      <w:sz w:val="16"/>
      <w:szCs w:val="16"/>
    </w:rPr>
  </w:style>
  <w:style w:type="paragraph" w:styleId="CommentText">
    <w:name w:val="annotation text"/>
    <w:basedOn w:val="Normal"/>
    <w:link w:val="CommentTextChar"/>
    <w:uiPriority w:val="99"/>
    <w:semiHidden/>
    <w:unhideWhenUsed/>
    <w:rsid w:val="00750CC6"/>
    <w:pPr>
      <w:spacing w:line="240" w:lineRule="auto"/>
    </w:pPr>
    <w:rPr>
      <w:sz w:val="20"/>
      <w:szCs w:val="20"/>
    </w:rPr>
  </w:style>
  <w:style w:type="character" w:customStyle="1" w:styleId="CommentTextChar">
    <w:name w:val="Comment Text Char"/>
    <w:basedOn w:val="DefaultParagraphFont"/>
    <w:link w:val="CommentText"/>
    <w:uiPriority w:val="99"/>
    <w:semiHidden/>
    <w:rsid w:val="00750CC6"/>
    <w:rPr>
      <w:sz w:val="20"/>
      <w:szCs w:val="20"/>
    </w:rPr>
  </w:style>
  <w:style w:type="paragraph" w:styleId="CommentSubject">
    <w:name w:val="annotation subject"/>
    <w:basedOn w:val="CommentText"/>
    <w:next w:val="CommentText"/>
    <w:link w:val="CommentSubjectChar"/>
    <w:uiPriority w:val="99"/>
    <w:semiHidden/>
    <w:unhideWhenUsed/>
    <w:rsid w:val="00750CC6"/>
    <w:rPr>
      <w:b/>
      <w:bCs/>
    </w:rPr>
  </w:style>
  <w:style w:type="character" w:customStyle="1" w:styleId="CommentSubjectChar">
    <w:name w:val="Comment Subject Char"/>
    <w:basedOn w:val="CommentTextChar"/>
    <w:link w:val="CommentSubject"/>
    <w:uiPriority w:val="99"/>
    <w:semiHidden/>
    <w:rsid w:val="00750CC6"/>
    <w:rPr>
      <w:b/>
      <w:bCs/>
      <w:sz w:val="20"/>
      <w:szCs w:val="20"/>
    </w:rPr>
  </w:style>
  <w:style w:type="paragraph" w:customStyle="1" w:styleId="Default">
    <w:name w:val="Default"/>
    <w:rsid w:val="00C93844"/>
    <w:pPr>
      <w:autoSpaceDE w:val="0"/>
      <w:autoSpaceDN w:val="0"/>
      <w:adjustRightInd w:val="0"/>
      <w:spacing w:after="0" w:line="240" w:lineRule="auto"/>
    </w:pPr>
    <w:rPr>
      <w:rFonts w:ascii="Calibri" w:hAnsi="Calibri" w:cs="Calibri"/>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6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anna%20van%20Abbema\Documents\Custom%20Office%20Templates\PUP%20-%20Do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4D693-293D-4D3B-8E8C-EBCF88D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PUP - Doc Template</Template>
  <TotalTime>10</TotalTime>
  <Pages>1</Pages>
  <Words>217</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Breanna van Abbema</dc:creator>
  <cp:keywords/>
  <dc:description/>
  <cp:lastModifiedBy>Breanna van Abbema</cp:lastModifiedBy>
  <cp:revision>5</cp:revision>
  <cp:lastPrinted>2025-08-21T20:59:00Z</cp:lastPrinted>
  <dcterms:created xsi:type="dcterms:W3CDTF">2025-03-28T20:37:00Z</dcterms:created>
  <dcterms:modified xsi:type="dcterms:W3CDTF">2025-08-21T21:01:00Z</dcterms:modified>
</cp:coreProperties>
</file>